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6E4" w:rsidRDefault="00AF26E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omic Sans MS" w:eastAsia="Comic Sans MS" w:hAnsi="Comic Sans MS" w:cs="Comic Sans MS"/>
          <w:sz w:val="18"/>
          <w:szCs w:val="18"/>
        </w:rPr>
      </w:pPr>
      <w:bookmarkStart w:id="0" w:name="_GoBack"/>
      <w:bookmarkEnd w:id="0"/>
    </w:p>
    <w:tbl>
      <w:tblPr>
        <w:tblStyle w:val="ac"/>
        <w:tblW w:w="15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40"/>
        <w:gridCol w:w="3150"/>
        <w:gridCol w:w="2535"/>
        <w:gridCol w:w="2700"/>
        <w:gridCol w:w="2775"/>
        <w:gridCol w:w="2790"/>
      </w:tblGrid>
      <w:tr w:rsidR="00AF26E4">
        <w:tc>
          <w:tcPr>
            <w:tcW w:w="1440" w:type="dxa"/>
          </w:tcPr>
          <w:p w:rsidR="00AF26E4" w:rsidRDefault="002208B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Area of Learning</w:t>
            </w:r>
          </w:p>
        </w:tc>
        <w:tc>
          <w:tcPr>
            <w:tcW w:w="3150" w:type="dxa"/>
          </w:tcPr>
          <w:p w:rsidR="00AF26E4" w:rsidRDefault="002208B1">
            <w:pPr>
              <w:jc w:val="center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Monday</w:t>
            </w:r>
          </w:p>
        </w:tc>
        <w:tc>
          <w:tcPr>
            <w:tcW w:w="2535" w:type="dxa"/>
          </w:tcPr>
          <w:p w:rsidR="00AF26E4" w:rsidRDefault="002208B1">
            <w:pPr>
              <w:jc w:val="center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Tuesday</w:t>
            </w:r>
          </w:p>
        </w:tc>
        <w:tc>
          <w:tcPr>
            <w:tcW w:w="2700" w:type="dxa"/>
          </w:tcPr>
          <w:p w:rsidR="00AF26E4" w:rsidRDefault="002208B1">
            <w:pPr>
              <w:jc w:val="center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Wednesday</w:t>
            </w:r>
          </w:p>
        </w:tc>
        <w:tc>
          <w:tcPr>
            <w:tcW w:w="2775" w:type="dxa"/>
          </w:tcPr>
          <w:p w:rsidR="00AF26E4" w:rsidRDefault="002208B1">
            <w:pPr>
              <w:jc w:val="center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Thursday</w:t>
            </w:r>
          </w:p>
        </w:tc>
        <w:tc>
          <w:tcPr>
            <w:tcW w:w="2790" w:type="dxa"/>
          </w:tcPr>
          <w:p w:rsidR="00AF26E4" w:rsidRDefault="002208B1">
            <w:pPr>
              <w:jc w:val="center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Friday</w:t>
            </w:r>
          </w:p>
        </w:tc>
      </w:tr>
      <w:tr w:rsidR="00AF26E4">
        <w:trPr>
          <w:trHeight w:val="4140"/>
        </w:trPr>
        <w:tc>
          <w:tcPr>
            <w:tcW w:w="1440" w:type="dxa"/>
          </w:tcPr>
          <w:p w:rsidR="00AF26E4" w:rsidRDefault="002208B1">
            <w:pPr>
              <w:jc w:val="center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C55911"/>
                <w:sz w:val="18"/>
                <w:szCs w:val="18"/>
              </w:rPr>
              <w:t>Phonics</w:t>
            </w:r>
          </w:p>
        </w:tc>
        <w:tc>
          <w:tcPr>
            <w:tcW w:w="3150" w:type="dxa"/>
          </w:tcPr>
          <w:p w:rsidR="00AF26E4" w:rsidRDefault="002208B1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Play a game of the winning word is…</w:t>
            </w:r>
          </w:p>
          <w:p w:rsidR="00AF26E4" w:rsidRDefault="002208B1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noProof/>
                <w:sz w:val="18"/>
                <w:szCs w:val="18"/>
              </w:rPr>
              <w:drawing>
                <wp:inline distT="114300" distB="114300" distL="114300" distR="114300">
                  <wp:extent cx="1638300" cy="1475793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t="18062" b="31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4757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F26E4" w:rsidRDefault="00AF26E4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2208B1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Write a selection of words using our phonics sounds from last week and hide them under cups. Use a sign like the above to tell your child the winning word. </w:t>
            </w:r>
          </w:p>
          <w:p w:rsidR="00AF26E4" w:rsidRDefault="00AF26E4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2208B1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The children have to read all of the words under the cups until they find a match! </w:t>
            </w:r>
          </w:p>
          <w:p w:rsidR="00AF26E4" w:rsidRDefault="00AF26E4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2208B1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Example words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: </w:t>
            </w:r>
          </w:p>
          <w:p w:rsidR="00AF26E4" w:rsidRDefault="00AF26E4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2208B1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ee- bee / feel / deep / keep / sheep</w:t>
            </w:r>
          </w:p>
          <w:p w:rsidR="00AF26E4" w:rsidRDefault="002208B1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qu - queen, quit, quiz, quack</w:t>
            </w:r>
          </w:p>
          <w:p w:rsidR="00AF26E4" w:rsidRDefault="002208B1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igh - tight, sight, high, tonight</w:t>
            </w:r>
          </w:p>
          <w:p w:rsidR="00AF26E4" w:rsidRDefault="002208B1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oa - coat, toad, goal, oak, boatman</w:t>
            </w:r>
          </w:p>
          <w:p w:rsidR="00AF26E4" w:rsidRDefault="00AF26E4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2208B1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HFW - they / are/ all / was / you / my / her / see / too / look / children / it’s / just.</w:t>
            </w:r>
          </w:p>
          <w:p w:rsidR="00AF26E4" w:rsidRDefault="00AF26E4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</w:tc>
        <w:tc>
          <w:tcPr>
            <w:tcW w:w="2535" w:type="dxa"/>
          </w:tcPr>
          <w:p w:rsidR="00AF26E4" w:rsidRDefault="002208B1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Flash card sounds previ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ously learnt -  j, v, x, y, z, zz, ch, sh, th, ng, ee, qu, igh, ai, </w:t>
            </w:r>
            <w:r>
              <w:t xml:space="preserve">ur, ow, oi, ear. </w:t>
            </w:r>
          </w:p>
          <w:p w:rsidR="00AF26E4" w:rsidRDefault="00AF26E4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2208B1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Read HFW - see / too / look / just / down / now / for</w:t>
            </w:r>
          </w:p>
          <w:p w:rsidR="00AF26E4" w:rsidRDefault="00AF26E4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2208B1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Flashcard tricky words with silly voices- they / are/ all / was / you / my / her </w:t>
            </w:r>
          </w:p>
          <w:p w:rsidR="00AF26E4" w:rsidRDefault="00AF26E4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2208B1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Today's sound is the digraph ‘o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o (said like u the short sound)’. Can you think of a word with ‘oo’ in it? (look, book, foot)</w:t>
            </w:r>
          </w:p>
          <w:p w:rsidR="00AF26E4" w:rsidRDefault="00AF26E4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2208B1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Model writing ‘oo’. Then model writing a word with ‘oo’ like book / wood / shook / hood. Where is the ‘oo’ digraph in my word?</w:t>
            </w:r>
          </w:p>
          <w:p w:rsidR="00AF26E4" w:rsidRDefault="00AF26E4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2208B1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Sound talk the rest of the words 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and the children write them. Can they use one or more in a sentence? </w:t>
            </w:r>
          </w:p>
        </w:tc>
        <w:tc>
          <w:tcPr>
            <w:tcW w:w="2700" w:type="dxa"/>
            <w:shd w:val="clear" w:color="auto" w:fill="auto"/>
          </w:tcPr>
          <w:p w:rsidR="00AF26E4" w:rsidRDefault="002208B1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Flash card sounds previously learnt -  j, v, x, y, z, zz, ch, sh, th, ng, ee, qu, igh, ai, </w:t>
            </w:r>
            <w:r>
              <w:t xml:space="preserve">ur, ow, oi, ear. </w:t>
            </w:r>
          </w:p>
          <w:p w:rsidR="00AF26E4" w:rsidRDefault="00AF26E4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2208B1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Read HFW - see / too / look / just / down / now / for</w:t>
            </w:r>
          </w:p>
          <w:p w:rsidR="00AF26E4" w:rsidRDefault="00AF26E4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2208B1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Flashcard tricky words with silly voices- they / are/ all / was / you / my / her </w:t>
            </w:r>
          </w:p>
          <w:p w:rsidR="00AF26E4" w:rsidRDefault="00AF26E4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2208B1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Today's sound is the digraph ‘oo’ (long sound like in moon). Can you think of a word with ‘oo’ in it?</w:t>
            </w:r>
          </w:p>
          <w:p w:rsidR="00AF26E4" w:rsidRDefault="00AF26E4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2208B1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Model writing ‘oo’. Then model writing a word with ‘oo’ like cool / ho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of / root / food. Where is the ‘oo’ digraph in my word?</w:t>
            </w:r>
          </w:p>
          <w:p w:rsidR="00AF26E4" w:rsidRDefault="00AF26E4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2208B1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Sound talk the rest of the words and the children write them. Can they use one or more in a sentence? </w:t>
            </w:r>
          </w:p>
        </w:tc>
        <w:tc>
          <w:tcPr>
            <w:tcW w:w="2775" w:type="dxa"/>
            <w:shd w:val="clear" w:color="auto" w:fill="auto"/>
          </w:tcPr>
          <w:p w:rsidR="00AF26E4" w:rsidRDefault="002208B1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Flash card sounds previously learnt -  j, v, x, y, z, zz, ch, sh, th, ng, ee, qu, igh, ai, </w:t>
            </w:r>
            <w:r>
              <w:t>ur, o</w:t>
            </w:r>
            <w:r>
              <w:t xml:space="preserve">w, oi, ear. </w:t>
            </w:r>
          </w:p>
          <w:p w:rsidR="00AF26E4" w:rsidRDefault="00AF26E4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2208B1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Read HFW - see / too / look / just / down / now / for</w:t>
            </w:r>
          </w:p>
          <w:p w:rsidR="00AF26E4" w:rsidRDefault="00AF26E4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2208B1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Flashcard tricky words with silly voices- they / are/ all / was / you / my / her </w:t>
            </w:r>
          </w:p>
          <w:p w:rsidR="00AF26E4" w:rsidRDefault="00AF26E4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2208B1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Today's sound is the digraph ‘ar’. Can you think of a word with ‘igh’ in it?</w:t>
            </w:r>
          </w:p>
          <w:p w:rsidR="00AF26E4" w:rsidRDefault="00AF26E4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2208B1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Model writing ‘ar’. Then model writing a word with ‘ar’ like car / bar/ star / market. Where is the ‘ar’ digraph in my word?</w:t>
            </w:r>
          </w:p>
          <w:p w:rsidR="00AF26E4" w:rsidRDefault="00AF26E4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2208B1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Sound talk the rest of the words and the children write them. Can they use one or more in a sentence? </w:t>
            </w:r>
          </w:p>
        </w:tc>
        <w:tc>
          <w:tcPr>
            <w:tcW w:w="2790" w:type="dxa"/>
            <w:shd w:val="clear" w:color="auto" w:fill="auto"/>
          </w:tcPr>
          <w:p w:rsidR="00AF26E4" w:rsidRDefault="002208B1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Flash card sounds previousl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y learnt -  j, v, x, y, z, zz, ch, sh, th, ng, ee, qu, igh, ai, </w:t>
            </w:r>
            <w:r>
              <w:t xml:space="preserve">ur, ow, oi, ear. </w:t>
            </w:r>
          </w:p>
          <w:p w:rsidR="00AF26E4" w:rsidRDefault="00AF26E4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2208B1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Read HFW - see / too / look / just / down / now / for</w:t>
            </w:r>
          </w:p>
          <w:p w:rsidR="00AF26E4" w:rsidRDefault="00AF26E4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2208B1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Flashcard tricky words with silly voices- they / are/ all / was / you / my / her </w:t>
            </w:r>
          </w:p>
          <w:p w:rsidR="00AF26E4" w:rsidRDefault="00AF26E4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2208B1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Today's sound is the digraph ‘or’. 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Can you think of a word with ‘or’ in it?</w:t>
            </w:r>
          </w:p>
          <w:p w:rsidR="00AF26E4" w:rsidRDefault="00AF26E4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2208B1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Model writing ‘or’. Then model writing a word with ‘or’ like torn / born / sort / fork. Where is the ‘or’ digraph in my word?</w:t>
            </w:r>
          </w:p>
          <w:p w:rsidR="00AF26E4" w:rsidRDefault="00AF26E4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2208B1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Sound talk the rest of the words and the children write them. Can they use one or more in a sentence? </w:t>
            </w:r>
          </w:p>
        </w:tc>
      </w:tr>
      <w:tr w:rsidR="00AF26E4">
        <w:trPr>
          <w:trHeight w:val="3573"/>
        </w:trPr>
        <w:tc>
          <w:tcPr>
            <w:tcW w:w="1440" w:type="dxa"/>
          </w:tcPr>
          <w:p w:rsidR="00AF26E4" w:rsidRDefault="002208B1">
            <w:pPr>
              <w:rPr>
                <w:rFonts w:ascii="Comic Sans MS" w:eastAsia="Comic Sans MS" w:hAnsi="Comic Sans MS" w:cs="Comic Sans MS"/>
                <w:color w:val="C55911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B0F0"/>
                <w:sz w:val="18"/>
                <w:szCs w:val="18"/>
              </w:rPr>
              <w:lastRenderedPageBreak/>
              <w:t>Maths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</w:t>
            </w:r>
          </w:p>
        </w:tc>
        <w:tc>
          <w:tcPr>
            <w:tcW w:w="3150" w:type="dxa"/>
          </w:tcPr>
          <w:p w:rsidR="00AF26E4" w:rsidRDefault="002208B1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Today we are following White Rose Maths- Lesson 1</w:t>
            </w:r>
          </w:p>
          <w:p w:rsidR="00AF26E4" w:rsidRDefault="002208B1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hyperlink r:id="rId9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h</w:t>
              </w:r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ttps://whiterosemaths.com/homelearning/early-years/first-then-now-week-1/</w:t>
              </w:r>
            </w:hyperlink>
          </w:p>
          <w:p w:rsidR="00AF26E4" w:rsidRDefault="002208B1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Activity: Maths lesson 1</w:t>
            </w:r>
          </w:p>
          <w:p w:rsidR="00AF26E4" w:rsidRDefault="002208B1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See home learning page for uploaded activity sheet</w:t>
            </w:r>
          </w:p>
        </w:tc>
        <w:tc>
          <w:tcPr>
            <w:tcW w:w="2535" w:type="dxa"/>
          </w:tcPr>
          <w:p w:rsidR="00AF26E4" w:rsidRDefault="002208B1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Today we are following White Rose Maths- Lesson 2</w:t>
            </w:r>
          </w:p>
          <w:p w:rsidR="00AF26E4" w:rsidRDefault="002208B1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hyperlink r:id="rId10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https://whiterosemaths.com/homelearning/early-years/first-then-now-week-1/</w:t>
              </w:r>
            </w:hyperlink>
          </w:p>
          <w:p w:rsidR="00AF26E4" w:rsidRDefault="002208B1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Activity: Maths lesson 2</w:t>
            </w:r>
          </w:p>
          <w:p w:rsidR="00AF26E4" w:rsidRDefault="002208B1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See home learning page for uploaded activity sheet</w:t>
            </w:r>
          </w:p>
        </w:tc>
        <w:tc>
          <w:tcPr>
            <w:tcW w:w="2700" w:type="dxa"/>
            <w:shd w:val="clear" w:color="auto" w:fill="auto"/>
          </w:tcPr>
          <w:p w:rsidR="00AF26E4" w:rsidRDefault="002208B1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Today we are following White Rose Maths- Lesson 3</w:t>
            </w:r>
          </w:p>
          <w:p w:rsidR="00AF26E4" w:rsidRDefault="002208B1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hyperlink r:id="rId11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https://whiterosemaths.com/homelearning/early-years/first-then-now-week-1/</w:t>
              </w:r>
            </w:hyperlink>
          </w:p>
          <w:p w:rsidR="00AF26E4" w:rsidRDefault="002208B1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Activity: Maths lesson 3</w:t>
            </w:r>
          </w:p>
          <w:p w:rsidR="00AF26E4" w:rsidRDefault="002208B1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See home learning page for uploaded activity sheet</w:t>
            </w:r>
          </w:p>
        </w:tc>
        <w:tc>
          <w:tcPr>
            <w:tcW w:w="2775" w:type="dxa"/>
            <w:shd w:val="clear" w:color="auto" w:fill="auto"/>
          </w:tcPr>
          <w:p w:rsidR="00AF26E4" w:rsidRDefault="002208B1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Today we are 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following White Rose Maths- Lesson 4</w:t>
            </w:r>
          </w:p>
          <w:p w:rsidR="00AF26E4" w:rsidRDefault="002208B1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hyperlink r:id="rId12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https://whiterosemaths.com/homelearning/early-years/first-then-now-week-1/</w:t>
              </w:r>
            </w:hyperlink>
          </w:p>
          <w:p w:rsidR="00AF26E4" w:rsidRDefault="002208B1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Activity: Maths lesson 4</w:t>
            </w:r>
          </w:p>
          <w:p w:rsidR="00AF26E4" w:rsidRDefault="002208B1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See home learning page for uploaded activity sheet</w:t>
            </w:r>
          </w:p>
        </w:tc>
        <w:tc>
          <w:tcPr>
            <w:tcW w:w="2790" w:type="dxa"/>
            <w:shd w:val="clear" w:color="auto" w:fill="auto"/>
          </w:tcPr>
          <w:p w:rsidR="00AF26E4" w:rsidRDefault="002208B1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Today we are following White Rose Maths- Lesson 5</w:t>
            </w:r>
          </w:p>
          <w:p w:rsidR="00AF26E4" w:rsidRDefault="002208B1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hyperlink r:id="rId13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https://whiterosemaths.com/homelearning/early-years/first-the</w:t>
              </w:r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n-now-week-1/</w:t>
              </w:r>
            </w:hyperlink>
          </w:p>
          <w:p w:rsidR="00AF26E4" w:rsidRDefault="002208B1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Activity: Maths lesson 5</w:t>
            </w:r>
          </w:p>
          <w:p w:rsidR="00AF26E4" w:rsidRDefault="002208B1">
            <w:pPr>
              <w:tabs>
                <w:tab w:val="center" w:pos="1484"/>
              </w:tabs>
              <w:spacing w:before="240" w:after="240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See home learning page for uploaded activity sheet</w:t>
            </w:r>
          </w:p>
        </w:tc>
      </w:tr>
      <w:tr w:rsidR="00AF26E4">
        <w:trPr>
          <w:trHeight w:val="1755"/>
        </w:trPr>
        <w:tc>
          <w:tcPr>
            <w:tcW w:w="1440" w:type="dxa"/>
          </w:tcPr>
          <w:p w:rsidR="00AF26E4" w:rsidRDefault="002208B1">
            <w:pPr>
              <w:jc w:val="center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FFD965"/>
                <w:sz w:val="18"/>
                <w:szCs w:val="18"/>
              </w:rPr>
              <w:t>Reading</w:t>
            </w:r>
          </w:p>
        </w:tc>
        <w:tc>
          <w:tcPr>
            <w:tcW w:w="3150" w:type="dxa"/>
          </w:tcPr>
          <w:p w:rsidR="00AF26E4" w:rsidRDefault="002208B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Share your reading book together discussing the character, settings and what happens next. </w:t>
            </w:r>
          </w:p>
        </w:tc>
        <w:tc>
          <w:tcPr>
            <w:tcW w:w="2535" w:type="dxa"/>
          </w:tcPr>
          <w:p w:rsidR="00AF26E4" w:rsidRDefault="002208B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Share your reading book together discussing the character, settings and what happens next. </w:t>
            </w:r>
          </w:p>
        </w:tc>
        <w:tc>
          <w:tcPr>
            <w:tcW w:w="2700" w:type="dxa"/>
          </w:tcPr>
          <w:p w:rsidR="00AF26E4" w:rsidRDefault="002208B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Share your reading book together discussing the character, settings and what happens next. </w:t>
            </w:r>
          </w:p>
        </w:tc>
        <w:tc>
          <w:tcPr>
            <w:tcW w:w="2775" w:type="dxa"/>
          </w:tcPr>
          <w:p w:rsidR="00AF26E4" w:rsidRDefault="002208B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Share your reading book together discussing the character, settings and 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what happens next. </w:t>
            </w:r>
          </w:p>
        </w:tc>
        <w:tc>
          <w:tcPr>
            <w:tcW w:w="2790" w:type="dxa"/>
          </w:tcPr>
          <w:p w:rsidR="00AF26E4" w:rsidRDefault="002208B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Share your reading book together discussing the character, settings and what happens next. </w:t>
            </w:r>
          </w:p>
        </w:tc>
      </w:tr>
      <w:tr w:rsidR="00AF26E4">
        <w:trPr>
          <w:trHeight w:val="3525"/>
        </w:trPr>
        <w:tc>
          <w:tcPr>
            <w:tcW w:w="1440" w:type="dxa"/>
          </w:tcPr>
          <w:p w:rsidR="00AF26E4" w:rsidRDefault="002208B1">
            <w:pPr>
              <w:jc w:val="center"/>
              <w:rPr>
                <w:rFonts w:ascii="Comic Sans MS" w:eastAsia="Comic Sans MS" w:hAnsi="Comic Sans MS" w:cs="Comic Sans MS"/>
                <w:color w:val="FFD965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B050"/>
                <w:sz w:val="18"/>
                <w:szCs w:val="18"/>
              </w:rPr>
              <w:t>Other</w:t>
            </w:r>
          </w:p>
        </w:tc>
        <w:tc>
          <w:tcPr>
            <w:tcW w:w="3150" w:type="dxa"/>
            <w:shd w:val="clear" w:color="auto" w:fill="FFFFFF"/>
          </w:tcPr>
          <w:p w:rsidR="00AF26E4" w:rsidRDefault="002208B1">
            <w:pPr>
              <w:rPr>
                <w:rFonts w:ascii="Comic Sans MS" w:eastAsia="Comic Sans MS" w:hAnsi="Comic Sans MS" w:cs="Comic Sans MS"/>
                <w:sz w:val="14"/>
                <w:szCs w:val="14"/>
              </w:rPr>
            </w:pPr>
            <w:r>
              <w:rPr>
                <w:rFonts w:ascii="Comic Sans MS" w:eastAsia="Comic Sans MS" w:hAnsi="Comic Sans MS" w:cs="Comic Sans MS"/>
                <w:sz w:val="14"/>
                <w:szCs w:val="14"/>
              </w:rPr>
              <w:t xml:space="preserve"> RE -  May the month of Mary</w:t>
            </w:r>
          </w:p>
          <w:p w:rsidR="00AF26E4" w:rsidRDefault="00AF26E4">
            <w:pPr>
              <w:rPr>
                <w:rFonts w:ascii="Comic Sans MS" w:eastAsia="Comic Sans MS" w:hAnsi="Comic Sans MS" w:cs="Comic Sans MS"/>
                <w:sz w:val="14"/>
                <w:szCs w:val="14"/>
              </w:rPr>
            </w:pPr>
          </w:p>
          <w:p w:rsidR="00AF26E4" w:rsidRDefault="002208B1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4"/>
                <w:szCs w:val="14"/>
              </w:rPr>
            </w:pPr>
            <w:r>
              <w:rPr>
                <w:rFonts w:ascii="Comic Sans MS" w:eastAsia="Comic Sans MS" w:hAnsi="Comic Sans MS" w:cs="Comic Sans MS"/>
                <w:sz w:val="14"/>
                <w:szCs w:val="14"/>
              </w:rPr>
              <w:t xml:space="preserve">Listen and sing: </w:t>
            </w:r>
          </w:p>
          <w:p w:rsidR="00AF26E4" w:rsidRDefault="002208B1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4"/>
                <w:szCs w:val="14"/>
              </w:rPr>
            </w:pPr>
            <w:hyperlink r:id="rId14">
              <w:r>
                <w:rPr>
                  <w:rFonts w:ascii="Comic Sans MS" w:eastAsia="Comic Sans MS" w:hAnsi="Comic Sans MS" w:cs="Comic Sans MS"/>
                  <w:color w:val="1155CC"/>
                  <w:sz w:val="14"/>
                  <w:szCs w:val="14"/>
                  <w:u w:val="single"/>
                </w:rPr>
                <w:t>https://youtu.be/7OxeUAtiuHk</w:t>
              </w:r>
            </w:hyperlink>
            <w:r>
              <w:rPr>
                <w:rFonts w:ascii="Comic Sans MS" w:eastAsia="Comic Sans MS" w:hAnsi="Comic Sans MS" w:cs="Comic Sans MS"/>
                <w:sz w:val="14"/>
                <w:szCs w:val="14"/>
              </w:rPr>
              <w:t xml:space="preserve"> Or join in with actions:</w:t>
            </w:r>
          </w:p>
          <w:p w:rsidR="00AF26E4" w:rsidRDefault="002208B1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4"/>
                <w:szCs w:val="14"/>
              </w:rPr>
            </w:pPr>
            <w:hyperlink r:id="rId15">
              <w:r>
                <w:rPr>
                  <w:rFonts w:ascii="Comic Sans MS" w:eastAsia="Comic Sans MS" w:hAnsi="Comic Sans MS" w:cs="Comic Sans MS"/>
                  <w:color w:val="1155CC"/>
                  <w:sz w:val="14"/>
                  <w:szCs w:val="14"/>
                  <w:u w:val="single"/>
                </w:rPr>
                <w:t>https://youtu.be/VZQjVI-P55w</w:t>
              </w:r>
            </w:hyperlink>
          </w:p>
          <w:p w:rsidR="00AF26E4" w:rsidRDefault="00AF26E4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4"/>
                <w:szCs w:val="14"/>
              </w:rPr>
            </w:pPr>
          </w:p>
          <w:p w:rsidR="00AF26E4" w:rsidRDefault="002208B1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4"/>
                <w:szCs w:val="14"/>
              </w:rPr>
            </w:pPr>
            <w:r>
              <w:rPr>
                <w:rFonts w:ascii="Comic Sans MS" w:eastAsia="Comic Sans MS" w:hAnsi="Comic Sans MS" w:cs="Comic Sans MS"/>
                <w:sz w:val="14"/>
                <w:szCs w:val="14"/>
              </w:rPr>
              <w:t xml:space="preserve">Show your child a picture of Mary </w:t>
            </w:r>
          </w:p>
          <w:p w:rsidR="00AF26E4" w:rsidRDefault="00AF26E4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4"/>
                <w:szCs w:val="14"/>
              </w:rPr>
            </w:pPr>
          </w:p>
          <w:p w:rsidR="00AF26E4" w:rsidRDefault="002208B1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4"/>
                <w:szCs w:val="14"/>
              </w:rPr>
              <w:t>Talk</w:t>
            </w:r>
            <w:r>
              <w:rPr>
                <w:rFonts w:ascii="Comic Sans MS" w:eastAsia="Comic Sans MS" w:hAnsi="Comic Sans MS" w:cs="Comic Sans MS"/>
                <w:sz w:val="14"/>
                <w:szCs w:val="14"/>
              </w:rPr>
              <w:t xml:space="preserve">: 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Who was Jesus’ Mother? Can you remember a story Mary was in from the bible? </w:t>
            </w:r>
          </w:p>
          <w:p w:rsidR="00AF26E4" w:rsidRDefault="002208B1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The bible has lots of stories about Mary and tells us that Mary was united with Jesus on earth and in heaven. Which month do we celebrate Mary in?</w:t>
            </w:r>
          </w:p>
          <w:p w:rsidR="00AF26E4" w:rsidRDefault="00AF26E4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AF26E4" w:rsidRDefault="002208B1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We think of Mary as our mother too because Christ the Lord gave her to us as a mother and she is the queen o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f heaven. What do Queens often wear?</w:t>
            </w:r>
          </w:p>
          <w:p w:rsidR="00AF26E4" w:rsidRDefault="00AF26E4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4"/>
                <w:szCs w:val="14"/>
              </w:rPr>
            </w:pPr>
          </w:p>
          <w:p w:rsidR="00AF26E4" w:rsidRDefault="002208B1">
            <w:pPr>
              <w:rPr>
                <w:rFonts w:ascii="Comic Sans MS" w:eastAsia="Comic Sans MS" w:hAnsi="Comic Sans MS" w:cs="Comic Sans MS"/>
                <w:sz w:val="14"/>
                <w:szCs w:val="14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Our Mary doesn’t have a crown to show that she is so special to us. What do you think we should do to show our love to Mary? </w:t>
            </w:r>
          </w:p>
          <w:p w:rsidR="00AF26E4" w:rsidRDefault="00AF26E4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2208B1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Activity: Make  a flower crown for Mary. Put the crown of beautiful flowers on top of a sta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tue of Mary or on a picture of Mary. </w:t>
            </w:r>
          </w:p>
          <w:p w:rsidR="00AF26E4" w:rsidRDefault="00AF26E4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2208B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Think of a prayer to take to her or the name of someone you would like her to look after like a mother would but from heaven. </w:t>
            </w:r>
          </w:p>
          <w:p w:rsidR="00AF26E4" w:rsidRDefault="00AF26E4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AF26E4">
            <w:pPr>
              <w:tabs>
                <w:tab w:val="center" w:pos="1484"/>
              </w:tabs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AF26E4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2208B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</w:t>
            </w:r>
          </w:p>
        </w:tc>
        <w:tc>
          <w:tcPr>
            <w:tcW w:w="2535" w:type="dxa"/>
          </w:tcPr>
          <w:p w:rsidR="00AF26E4" w:rsidRDefault="002208B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lastRenderedPageBreak/>
              <w:t xml:space="preserve">PE - Goldilocks and the Three Bears - Learning to Roll. </w:t>
            </w:r>
          </w:p>
          <w:p w:rsidR="00AF26E4" w:rsidRDefault="00AF26E4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2208B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See PPT in attachments. </w:t>
            </w:r>
          </w:p>
          <w:p w:rsidR="00AF26E4" w:rsidRDefault="00AF26E4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2208B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C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hildren warm up by travelling through the forest in different ways. </w:t>
            </w:r>
          </w:p>
          <w:p w:rsidR="00AF26E4" w:rsidRDefault="00AF26E4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2208B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Learn to rock back and forth up to standing. </w:t>
            </w:r>
          </w:p>
          <w:p w:rsidR="00AF26E4" w:rsidRDefault="00AF26E4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2208B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Learn to barrel roll with knees tucked up and on their side. </w:t>
            </w:r>
          </w:p>
          <w:p w:rsidR="00AF26E4" w:rsidRDefault="00AF26E4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2208B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lastRenderedPageBreak/>
              <w:t xml:space="preserve">Learn to straight roll with arms / legs stretched out and on side. </w:t>
            </w:r>
          </w:p>
          <w:p w:rsidR="00AF26E4" w:rsidRDefault="00AF26E4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AF26E4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AF26E4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AF26E4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</w:tc>
        <w:tc>
          <w:tcPr>
            <w:tcW w:w="2700" w:type="dxa"/>
          </w:tcPr>
          <w:p w:rsidR="00AF26E4" w:rsidRDefault="002208B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lastRenderedPageBreak/>
              <w:t>UTW/LIT - Jaspers Beanstalk</w:t>
            </w:r>
          </w:p>
          <w:p w:rsidR="00AF26E4" w:rsidRDefault="00AF26E4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2208B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Can you remember what happened in Jasper's beanstalk? </w:t>
            </w:r>
          </w:p>
          <w:p w:rsidR="00AF26E4" w:rsidRDefault="00AF26E4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2208B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Listen to the story together: </w:t>
            </w:r>
            <w:hyperlink r:id="rId16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https://youtu.be/t_y79wIX6do</w:t>
              </w:r>
            </w:hyperlink>
          </w:p>
          <w:p w:rsidR="00AF26E4" w:rsidRDefault="00AF26E4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2208B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What do plants need to grow? Discuss water / sunlight / soil. </w:t>
            </w:r>
          </w:p>
          <w:p w:rsidR="00AF26E4" w:rsidRDefault="00AF26E4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2208B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Activity- Complete the first page of your bean diary- see 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lastRenderedPageBreak/>
              <w:t>attached.</w:t>
            </w:r>
          </w:p>
          <w:p w:rsidR="00AF26E4" w:rsidRDefault="00AF26E4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2208B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Draw and label your pictures. </w:t>
            </w:r>
          </w:p>
        </w:tc>
        <w:tc>
          <w:tcPr>
            <w:tcW w:w="2775" w:type="dxa"/>
          </w:tcPr>
          <w:p w:rsidR="00AF26E4" w:rsidRDefault="002208B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lastRenderedPageBreak/>
              <w:t>UTW/LIT - Jaspers Beanstalk</w:t>
            </w:r>
          </w:p>
          <w:p w:rsidR="00AF26E4" w:rsidRDefault="00AF26E4">
            <w:pPr>
              <w:rPr>
                <w:rFonts w:ascii="Comic Sans MS" w:eastAsia="Comic Sans MS" w:hAnsi="Comic Sans MS" w:cs="Comic Sans MS"/>
                <w:color w:val="434343"/>
                <w:sz w:val="18"/>
                <w:szCs w:val="18"/>
              </w:rPr>
            </w:pPr>
          </w:p>
          <w:p w:rsidR="00AF26E4" w:rsidRDefault="002208B1">
            <w:pPr>
              <w:rPr>
                <w:rFonts w:ascii="Comic Sans MS" w:eastAsia="Comic Sans MS" w:hAnsi="Comic Sans MS" w:cs="Comic Sans MS"/>
                <w:color w:val="434343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434343"/>
                <w:sz w:val="18"/>
                <w:szCs w:val="18"/>
              </w:rPr>
              <w:t>Can you remember what Jasper used to plant his beanstalk? spade/soil/bean</w:t>
            </w:r>
          </w:p>
          <w:p w:rsidR="00AF26E4" w:rsidRDefault="00AF26E4">
            <w:pPr>
              <w:rPr>
                <w:rFonts w:ascii="Comic Sans MS" w:eastAsia="Comic Sans MS" w:hAnsi="Comic Sans MS" w:cs="Comic Sans MS"/>
                <w:color w:val="434343"/>
                <w:sz w:val="18"/>
                <w:szCs w:val="18"/>
              </w:rPr>
            </w:pPr>
          </w:p>
          <w:p w:rsidR="00AF26E4" w:rsidRDefault="002208B1">
            <w:pPr>
              <w:rPr>
                <w:rFonts w:ascii="Comic Sans MS" w:eastAsia="Comic Sans MS" w:hAnsi="Comic Sans MS" w:cs="Comic Sans MS"/>
                <w:color w:val="434343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434343"/>
                <w:sz w:val="18"/>
                <w:szCs w:val="18"/>
              </w:rPr>
              <w:t xml:space="preserve">Tell your child that you are going to plant a bean </w:t>
            </w:r>
            <w:r>
              <w:rPr>
                <w:rFonts w:ascii="Comic Sans MS" w:eastAsia="Comic Sans MS" w:hAnsi="Comic Sans MS" w:cs="Comic Sans MS"/>
                <w:color w:val="434343"/>
                <w:sz w:val="18"/>
                <w:szCs w:val="18"/>
              </w:rPr>
              <w:t xml:space="preserve">together using different equipment-see sheet attached ‘Bean in a Bag’, </w:t>
            </w:r>
          </w:p>
          <w:p w:rsidR="00AF26E4" w:rsidRDefault="00AF26E4">
            <w:pPr>
              <w:rPr>
                <w:rFonts w:ascii="Comic Sans MS" w:eastAsia="Comic Sans MS" w:hAnsi="Comic Sans MS" w:cs="Comic Sans MS"/>
                <w:color w:val="434343"/>
                <w:sz w:val="18"/>
                <w:szCs w:val="18"/>
              </w:rPr>
            </w:pPr>
          </w:p>
          <w:p w:rsidR="00AF26E4" w:rsidRDefault="002208B1">
            <w:pPr>
              <w:rPr>
                <w:rFonts w:ascii="Comic Sans MS" w:eastAsia="Comic Sans MS" w:hAnsi="Comic Sans MS" w:cs="Comic Sans MS"/>
                <w:color w:val="434343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Activity- complete the second page of your bean diary- equipment. Draw and label the equipment you need to plant your bean. </w:t>
            </w:r>
          </w:p>
        </w:tc>
        <w:tc>
          <w:tcPr>
            <w:tcW w:w="2790" w:type="dxa"/>
          </w:tcPr>
          <w:p w:rsidR="00AF26E4" w:rsidRDefault="002208B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UTW/LIT - Jaspers Beanstalk</w:t>
            </w:r>
          </w:p>
          <w:p w:rsidR="00AF26E4" w:rsidRDefault="00AF26E4">
            <w:pPr>
              <w:rPr>
                <w:rFonts w:ascii="Comic Sans MS" w:eastAsia="Comic Sans MS" w:hAnsi="Comic Sans MS" w:cs="Comic Sans MS"/>
                <w:color w:val="434343"/>
                <w:sz w:val="18"/>
                <w:szCs w:val="18"/>
              </w:rPr>
            </w:pPr>
          </w:p>
          <w:p w:rsidR="00AF26E4" w:rsidRDefault="002208B1">
            <w:pPr>
              <w:rPr>
                <w:rFonts w:ascii="Comic Sans MS" w:eastAsia="Comic Sans MS" w:hAnsi="Comic Sans MS" w:cs="Comic Sans MS"/>
                <w:color w:val="434343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434343"/>
                <w:sz w:val="18"/>
                <w:szCs w:val="18"/>
              </w:rPr>
              <w:t>Plant your bean following the</w:t>
            </w:r>
            <w:r>
              <w:rPr>
                <w:rFonts w:ascii="Comic Sans MS" w:eastAsia="Comic Sans MS" w:hAnsi="Comic Sans MS" w:cs="Comic Sans MS"/>
                <w:color w:val="434343"/>
                <w:sz w:val="18"/>
                <w:szCs w:val="18"/>
              </w:rPr>
              <w:t xml:space="preserve"> instructions- see sheet attached. </w:t>
            </w:r>
          </w:p>
          <w:p w:rsidR="00AF26E4" w:rsidRDefault="00AF26E4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:rsidR="00AF26E4" w:rsidRDefault="002208B1">
            <w:pPr>
              <w:rPr>
                <w:rFonts w:ascii="Comic Sans MS" w:eastAsia="Comic Sans MS" w:hAnsi="Comic Sans MS" w:cs="Comic Sans MS"/>
                <w:color w:val="434343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434343"/>
                <w:sz w:val="18"/>
                <w:szCs w:val="18"/>
              </w:rPr>
              <w:t xml:space="preserve">Complete the instructions page of your bean diary. Draw a picture and write a simple sentence. </w:t>
            </w:r>
          </w:p>
          <w:p w:rsidR="00AF26E4" w:rsidRDefault="00AF26E4">
            <w:pPr>
              <w:rPr>
                <w:rFonts w:ascii="Comic Sans MS" w:eastAsia="Comic Sans MS" w:hAnsi="Comic Sans MS" w:cs="Comic Sans MS"/>
                <w:color w:val="434343"/>
                <w:sz w:val="18"/>
                <w:szCs w:val="18"/>
              </w:rPr>
            </w:pPr>
          </w:p>
          <w:p w:rsidR="00AF26E4" w:rsidRDefault="002208B1">
            <w:pPr>
              <w:rPr>
                <w:rFonts w:ascii="Comic Sans MS" w:eastAsia="Comic Sans MS" w:hAnsi="Comic Sans MS" w:cs="Comic Sans MS"/>
                <w:color w:val="434343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434343"/>
                <w:sz w:val="18"/>
                <w:szCs w:val="18"/>
              </w:rPr>
              <w:t>Example:</w:t>
            </w:r>
          </w:p>
          <w:p w:rsidR="00AF26E4" w:rsidRDefault="00AF26E4">
            <w:pPr>
              <w:rPr>
                <w:rFonts w:ascii="Comic Sans MS" w:eastAsia="Comic Sans MS" w:hAnsi="Comic Sans MS" w:cs="Comic Sans MS"/>
                <w:color w:val="434343"/>
                <w:sz w:val="18"/>
                <w:szCs w:val="18"/>
              </w:rPr>
            </w:pPr>
          </w:p>
          <w:p w:rsidR="00AF26E4" w:rsidRDefault="002208B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1. First wet the paper towel</w:t>
            </w:r>
          </w:p>
          <w:p w:rsidR="00AF26E4" w:rsidRDefault="002208B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2. Put towel  inside the bag. </w:t>
            </w:r>
          </w:p>
          <w:p w:rsidR="00AF26E4" w:rsidRDefault="002208B1">
            <w:pPr>
              <w:spacing w:after="124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3. Put the bean on the paper towel </w:t>
            </w:r>
          </w:p>
          <w:p w:rsidR="00AF26E4" w:rsidRDefault="002208B1">
            <w:pPr>
              <w:spacing w:after="124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lastRenderedPageBreak/>
              <w:t>4. Seal the bag and tape to a sunny window</w:t>
            </w:r>
          </w:p>
          <w:p w:rsidR="00AF26E4" w:rsidRDefault="00AF26E4">
            <w:pPr>
              <w:rPr>
                <w:rFonts w:ascii="Comic Sans MS" w:eastAsia="Comic Sans MS" w:hAnsi="Comic Sans MS" w:cs="Comic Sans MS"/>
                <w:color w:val="434343"/>
                <w:sz w:val="18"/>
                <w:szCs w:val="18"/>
              </w:rPr>
            </w:pPr>
          </w:p>
          <w:p w:rsidR="00AF26E4" w:rsidRDefault="00AF26E4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AF26E4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</w:tc>
      </w:tr>
      <w:tr w:rsidR="00AF26E4">
        <w:trPr>
          <w:trHeight w:val="1755"/>
        </w:trPr>
        <w:tc>
          <w:tcPr>
            <w:tcW w:w="1440" w:type="dxa"/>
          </w:tcPr>
          <w:p w:rsidR="00AF26E4" w:rsidRDefault="002208B1">
            <w:pPr>
              <w:jc w:val="center"/>
              <w:rPr>
                <w:rFonts w:ascii="Comic Sans MS" w:eastAsia="Comic Sans MS" w:hAnsi="Comic Sans MS" w:cs="Comic Sans MS"/>
                <w:color w:val="9900FF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9900FF"/>
                <w:sz w:val="18"/>
                <w:szCs w:val="18"/>
              </w:rPr>
              <w:lastRenderedPageBreak/>
              <w:t xml:space="preserve">Extra </w:t>
            </w:r>
          </w:p>
        </w:tc>
        <w:tc>
          <w:tcPr>
            <w:tcW w:w="3150" w:type="dxa"/>
          </w:tcPr>
          <w:p w:rsidR="00AF26E4" w:rsidRDefault="002208B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Cosmic Kids Yoga</w:t>
            </w:r>
          </w:p>
          <w:p w:rsidR="00AF26E4" w:rsidRDefault="00AF26E4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2208B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hyperlink r:id="rId17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https://www.youtube.com/user/CosmicKidsYoga</w:t>
              </w:r>
            </w:hyperlink>
          </w:p>
          <w:p w:rsidR="00AF26E4" w:rsidRDefault="00AF26E4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AF26E4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</w:tc>
        <w:tc>
          <w:tcPr>
            <w:tcW w:w="2535" w:type="dxa"/>
          </w:tcPr>
          <w:p w:rsidR="00AF26E4" w:rsidRDefault="002208B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Finger Gym</w:t>
            </w:r>
          </w:p>
          <w:p w:rsidR="00AF26E4" w:rsidRDefault="00AF26E4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2208B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hyperlink r:id="rId18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https://youtu.be/3VpARNgbb8c</w:t>
              </w:r>
            </w:hyperlink>
          </w:p>
          <w:p w:rsidR="00AF26E4" w:rsidRDefault="00AF26E4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</w:tc>
        <w:tc>
          <w:tcPr>
            <w:tcW w:w="2700" w:type="dxa"/>
          </w:tcPr>
          <w:p w:rsidR="00AF26E4" w:rsidRDefault="002208B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Boot Camp</w:t>
            </w:r>
          </w:p>
          <w:p w:rsidR="00AF26E4" w:rsidRDefault="00AF26E4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2208B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hyperlink r:id="rId19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https://www.youtube.com/channel/UC1uISIOKNnnGALw17v9naPg</w:t>
              </w:r>
            </w:hyperlink>
          </w:p>
          <w:p w:rsidR="00AF26E4" w:rsidRDefault="00AF26E4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</w:tc>
        <w:tc>
          <w:tcPr>
            <w:tcW w:w="2775" w:type="dxa"/>
          </w:tcPr>
          <w:p w:rsidR="00AF26E4" w:rsidRDefault="002208B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Art &amp; Design-</w:t>
            </w:r>
          </w:p>
          <w:p w:rsidR="00AF26E4" w:rsidRDefault="00AF26E4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2208B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Paint a picture of Mary. </w:t>
            </w:r>
          </w:p>
        </w:tc>
        <w:tc>
          <w:tcPr>
            <w:tcW w:w="2790" w:type="dxa"/>
          </w:tcPr>
          <w:p w:rsidR="00AF26E4" w:rsidRDefault="002208B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Music -</w:t>
            </w:r>
          </w:p>
          <w:p w:rsidR="00AF26E4" w:rsidRDefault="00AF26E4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2208B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Learn the fourth  song for the 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story:</w:t>
            </w:r>
          </w:p>
          <w:p w:rsidR="00AF26E4" w:rsidRDefault="00AF26E4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AF26E4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2208B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hyperlink r:id="rId20">
              <w:r>
                <w:rPr>
                  <w:rFonts w:ascii="Comic Sans MS" w:eastAsia="Comic Sans MS" w:hAnsi="Comic Sans MS" w:cs="Comic Sans MS"/>
                  <w:color w:val="1155CC"/>
                  <w:sz w:val="18"/>
                  <w:szCs w:val="18"/>
                  <w:u w:val="single"/>
                </w:rPr>
                <w:t>https://www.bbc.co.uk/teach/school-radio/music-jack-and-the-beanstalk-song4/zksk47h</w:t>
              </w:r>
            </w:hyperlink>
          </w:p>
          <w:p w:rsidR="00AF26E4" w:rsidRDefault="00AF26E4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:rsidR="00AF26E4" w:rsidRDefault="00AF26E4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</w:tc>
      </w:tr>
    </w:tbl>
    <w:p w:rsidR="00AF26E4" w:rsidRDefault="00AF26E4">
      <w:pPr>
        <w:rPr>
          <w:rFonts w:ascii="Comic Sans MS" w:eastAsia="Comic Sans MS" w:hAnsi="Comic Sans MS" w:cs="Comic Sans MS"/>
          <w:sz w:val="18"/>
          <w:szCs w:val="18"/>
        </w:rPr>
      </w:pPr>
      <w:bookmarkStart w:id="1" w:name="_heading=h.gjdgxs" w:colFirst="0" w:colLast="0"/>
      <w:bookmarkEnd w:id="1"/>
    </w:p>
    <w:sectPr w:rsidR="00AF26E4">
      <w:headerReference w:type="default" r:id="rId21"/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2208B1">
      <w:pPr>
        <w:spacing w:after="0" w:line="240" w:lineRule="auto"/>
      </w:pPr>
      <w:r>
        <w:separator/>
      </w:r>
    </w:p>
  </w:endnote>
  <w:endnote w:type="continuationSeparator" w:id="0">
    <w:p w:rsidR="00000000" w:rsidRDefault="00220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2208B1">
      <w:pPr>
        <w:spacing w:after="0" w:line="240" w:lineRule="auto"/>
      </w:pPr>
      <w:r>
        <w:separator/>
      </w:r>
    </w:p>
  </w:footnote>
  <w:footnote w:type="continuationSeparator" w:id="0">
    <w:p w:rsidR="00000000" w:rsidRDefault="00220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6E4" w:rsidRDefault="002208B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Century Gothic" w:eastAsia="Century Gothic" w:hAnsi="Century Gothic" w:cs="Century Gothic"/>
        <w:color w:val="000000"/>
        <w:sz w:val="44"/>
        <w:szCs w:val="44"/>
      </w:rPr>
    </w:pPr>
    <w:r>
      <w:rPr>
        <w:rFonts w:ascii="Century Gothic" w:eastAsia="Century Gothic" w:hAnsi="Century Gothic" w:cs="Century Gothic"/>
        <w:color w:val="FF0000"/>
        <w:sz w:val="44"/>
        <w:szCs w:val="44"/>
      </w:rPr>
      <w:t>F</w:t>
    </w:r>
    <w:r>
      <w:rPr>
        <w:rFonts w:ascii="Century Gothic" w:eastAsia="Century Gothic" w:hAnsi="Century Gothic" w:cs="Century Gothic"/>
        <w:color w:val="FFC000"/>
        <w:sz w:val="44"/>
        <w:szCs w:val="44"/>
      </w:rPr>
      <w:t>S</w:t>
    </w:r>
    <w:r>
      <w:rPr>
        <w:rFonts w:ascii="Century Gothic" w:eastAsia="Century Gothic" w:hAnsi="Century Gothic" w:cs="Century Gothic"/>
        <w:color w:val="FFFF00"/>
        <w:sz w:val="44"/>
        <w:szCs w:val="44"/>
      </w:rPr>
      <w:t>2</w:t>
    </w:r>
    <w:r>
      <w:rPr>
        <w:rFonts w:ascii="Century Gothic" w:eastAsia="Century Gothic" w:hAnsi="Century Gothic" w:cs="Century Gothic"/>
        <w:color w:val="000000"/>
        <w:sz w:val="44"/>
        <w:szCs w:val="44"/>
      </w:rPr>
      <w:t xml:space="preserve"> </w:t>
    </w:r>
    <w:r>
      <w:rPr>
        <w:rFonts w:ascii="Century Gothic" w:eastAsia="Century Gothic" w:hAnsi="Century Gothic" w:cs="Century Gothic"/>
        <w:color w:val="92D050"/>
        <w:sz w:val="44"/>
        <w:szCs w:val="44"/>
      </w:rPr>
      <w:t>H</w:t>
    </w:r>
    <w:r>
      <w:rPr>
        <w:rFonts w:ascii="Century Gothic" w:eastAsia="Century Gothic" w:hAnsi="Century Gothic" w:cs="Century Gothic"/>
        <w:color w:val="00B050"/>
        <w:sz w:val="44"/>
        <w:szCs w:val="44"/>
      </w:rPr>
      <w:t>o</w:t>
    </w:r>
    <w:r>
      <w:rPr>
        <w:rFonts w:ascii="Century Gothic" w:eastAsia="Century Gothic" w:hAnsi="Century Gothic" w:cs="Century Gothic"/>
        <w:color w:val="00B0F0"/>
        <w:sz w:val="44"/>
        <w:szCs w:val="44"/>
      </w:rPr>
      <w:t>m</w:t>
    </w:r>
    <w:r>
      <w:rPr>
        <w:rFonts w:ascii="Century Gothic" w:eastAsia="Century Gothic" w:hAnsi="Century Gothic" w:cs="Century Gothic"/>
        <w:color w:val="0070C0"/>
        <w:sz w:val="44"/>
        <w:szCs w:val="44"/>
      </w:rPr>
      <w:t xml:space="preserve">e </w:t>
    </w:r>
    <w:r>
      <w:rPr>
        <w:rFonts w:ascii="Century Gothic" w:eastAsia="Century Gothic" w:hAnsi="Century Gothic" w:cs="Century Gothic"/>
        <w:color w:val="7030A0"/>
        <w:sz w:val="44"/>
        <w:szCs w:val="44"/>
      </w:rPr>
      <w:t>L</w:t>
    </w:r>
    <w:r>
      <w:rPr>
        <w:rFonts w:ascii="Century Gothic" w:eastAsia="Century Gothic" w:hAnsi="Century Gothic" w:cs="Century Gothic"/>
        <w:color w:val="FF0000"/>
        <w:sz w:val="44"/>
        <w:szCs w:val="44"/>
      </w:rPr>
      <w:t>e</w:t>
    </w:r>
    <w:r>
      <w:rPr>
        <w:rFonts w:ascii="Century Gothic" w:eastAsia="Century Gothic" w:hAnsi="Century Gothic" w:cs="Century Gothic"/>
        <w:color w:val="FFC000"/>
        <w:sz w:val="44"/>
        <w:szCs w:val="44"/>
      </w:rPr>
      <w:t>a</w:t>
    </w:r>
    <w:r>
      <w:rPr>
        <w:rFonts w:ascii="Century Gothic" w:eastAsia="Century Gothic" w:hAnsi="Century Gothic" w:cs="Century Gothic"/>
        <w:color w:val="FFFF00"/>
        <w:sz w:val="44"/>
        <w:szCs w:val="44"/>
      </w:rPr>
      <w:t>r</w:t>
    </w:r>
    <w:r>
      <w:rPr>
        <w:rFonts w:ascii="Century Gothic" w:eastAsia="Century Gothic" w:hAnsi="Century Gothic" w:cs="Century Gothic"/>
        <w:color w:val="92D050"/>
        <w:sz w:val="44"/>
        <w:szCs w:val="44"/>
      </w:rPr>
      <w:t>n</w:t>
    </w:r>
    <w:r>
      <w:rPr>
        <w:rFonts w:ascii="Century Gothic" w:eastAsia="Century Gothic" w:hAnsi="Century Gothic" w:cs="Century Gothic"/>
        <w:color w:val="00B050"/>
        <w:sz w:val="44"/>
        <w:szCs w:val="44"/>
      </w:rPr>
      <w:t>i</w:t>
    </w:r>
    <w:r>
      <w:rPr>
        <w:rFonts w:ascii="Century Gothic" w:eastAsia="Century Gothic" w:hAnsi="Century Gothic" w:cs="Century Gothic"/>
        <w:color w:val="00B0F0"/>
        <w:sz w:val="44"/>
        <w:szCs w:val="44"/>
      </w:rPr>
      <w:t>n</w:t>
    </w:r>
    <w:r>
      <w:rPr>
        <w:rFonts w:ascii="Century Gothic" w:eastAsia="Century Gothic" w:hAnsi="Century Gothic" w:cs="Century Gothic"/>
        <w:color w:val="0070C0"/>
        <w:sz w:val="44"/>
        <w:szCs w:val="44"/>
      </w:rPr>
      <w:t>g</w:t>
    </w:r>
    <w:r>
      <w:rPr>
        <w:rFonts w:ascii="Century Gothic" w:eastAsia="Century Gothic" w:hAnsi="Century Gothic" w:cs="Century Gothic"/>
        <w:color w:val="000000"/>
        <w:sz w:val="44"/>
        <w:szCs w:val="44"/>
      </w:rPr>
      <w:t xml:space="preserve"> </w:t>
    </w:r>
    <w:r>
      <w:rPr>
        <w:rFonts w:ascii="Century Gothic" w:eastAsia="Century Gothic" w:hAnsi="Century Gothic" w:cs="Century Gothic"/>
        <w:color w:val="7030A0"/>
        <w:sz w:val="44"/>
        <w:szCs w:val="44"/>
      </w:rPr>
      <w:t>T</w:t>
    </w:r>
    <w:r>
      <w:rPr>
        <w:rFonts w:ascii="Century Gothic" w:eastAsia="Century Gothic" w:hAnsi="Century Gothic" w:cs="Century Gothic"/>
        <w:color w:val="FF0000"/>
        <w:sz w:val="44"/>
        <w:szCs w:val="44"/>
      </w:rPr>
      <w:t>i</w:t>
    </w:r>
    <w:r>
      <w:rPr>
        <w:rFonts w:ascii="Century Gothic" w:eastAsia="Century Gothic" w:hAnsi="Century Gothic" w:cs="Century Gothic"/>
        <w:color w:val="FFC000"/>
        <w:sz w:val="44"/>
        <w:szCs w:val="44"/>
      </w:rPr>
      <w:t>m</w:t>
    </w:r>
    <w:r>
      <w:rPr>
        <w:rFonts w:ascii="Century Gothic" w:eastAsia="Century Gothic" w:hAnsi="Century Gothic" w:cs="Century Gothic"/>
        <w:color w:val="FFFF00"/>
        <w:sz w:val="44"/>
        <w:szCs w:val="44"/>
      </w:rPr>
      <w:t>e</w:t>
    </w:r>
    <w:r>
      <w:rPr>
        <w:rFonts w:ascii="Century Gothic" w:eastAsia="Century Gothic" w:hAnsi="Century Gothic" w:cs="Century Gothic"/>
        <w:color w:val="92D050"/>
        <w:sz w:val="44"/>
        <w:szCs w:val="44"/>
      </w:rPr>
      <w:t>t</w:t>
    </w:r>
    <w:r>
      <w:rPr>
        <w:rFonts w:ascii="Century Gothic" w:eastAsia="Century Gothic" w:hAnsi="Century Gothic" w:cs="Century Gothic"/>
        <w:color w:val="00B050"/>
        <w:sz w:val="44"/>
        <w:szCs w:val="44"/>
      </w:rPr>
      <w:t>a</w:t>
    </w:r>
    <w:r>
      <w:rPr>
        <w:rFonts w:ascii="Century Gothic" w:eastAsia="Century Gothic" w:hAnsi="Century Gothic" w:cs="Century Gothic"/>
        <w:color w:val="00B0F0"/>
        <w:sz w:val="44"/>
        <w:szCs w:val="44"/>
      </w:rPr>
      <w:t>b</w:t>
    </w:r>
    <w:r>
      <w:rPr>
        <w:rFonts w:ascii="Century Gothic" w:eastAsia="Century Gothic" w:hAnsi="Century Gothic" w:cs="Century Gothic"/>
        <w:color w:val="7030A0"/>
        <w:sz w:val="44"/>
        <w:szCs w:val="44"/>
      </w:rPr>
      <w:t>l</w:t>
    </w:r>
    <w:r>
      <w:rPr>
        <w:rFonts w:ascii="Century Gothic" w:eastAsia="Century Gothic" w:hAnsi="Century Gothic" w:cs="Century Gothic"/>
        <w:color w:val="FF0000"/>
        <w:sz w:val="44"/>
        <w:szCs w:val="44"/>
      </w:rPr>
      <w:t>e</w:t>
    </w:r>
    <w:r>
      <w:rPr>
        <w:rFonts w:ascii="Century Gothic" w:eastAsia="Century Gothic" w:hAnsi="Century Gothic" w:cs="Century Gothic"/>
        <w:color w:val="000000"/>
        <w:sz w:val="44"/>
        <w:szCs w:val="44"/>
      </w:rPr>
      <w:t xml:space="preserve"> – WB </w:t>
    </w:r>
    <w:r>
      <w:rPr>
        <w:rFonts w:ascii="Century Gothic" w:eastAsia="Century Gothic" w:hAnsi="Century Gothic" w:cs="Century Gothic"/>
        <w:sz w:val="44"/>
        <w:szCs w:val="44"/>
      </w:rPr>
      <w:t>10.05</w:t>
    </w:r>
    <w:r>
      <w:rPr>
        <w:rFonts w:ascii="Century Gothic" w:eastAsia="Century Gothic" w:hAnsi="Century Gothic" w:cs="Century Gothic"/>
        <w:color w:val="000000"/>
        <w:sz w:val="44"/>
        <w:szCs w:val="44"/>
      </w:rPr>
      <w:t>.202</w:t>
    </w:r>
    <w:r>
      <w:rPr>
        <w:rFonts w:ascii="Century Gothic" w:eastAsia="Century Gothic" w:hAnsi="Century Gothic" w:cs="Century Gothic"/>
        <w:sz w:val="44"/>
        <w:szCs w:val="44"/>
      </w:rPr>
      <w:t>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F26E4"/>
    <w:rsid w:val="002208B1"/>
    <w:rsid w:val="00AF2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CC7B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7BAB"/>
  </w:style>
  <w:style w:type="paragraph" w:styleId="Footer">
    <w:name w:val="footer"/>
    <w:basedOn w:val="Normal"/>
    <w:link w:val="FooterChar"/>
    <w:uiPriority w:val="99"/>
    <w:unhideWhenUsed/>
    <w:rsid w:val="00CC7B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7BAB"/>
  </w:style>
  <w:style w:type="table" w:styleId="TableGrid">
    <w:name w:val="Table Grid"/>
    <w:basedOn w:val="TableNormal"/>
    <w:uiPriority w:val="39"/>
    <w:rsid w:val="00CC7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20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8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CC7B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7BAB"/>
  </w:style>
  <w:style w:type="paragraph" w:styleId="Footer">
    <w:name w:val="footer"/>
    <w:basedOn w:val="Normal"/>
    <w:link w:val="FooterChar"/>
    <w:uiPriority w:val="99"/>
    <w:unhideWhenUsed/>
    <w:rsid w:val="00CC7B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7BAB"/>
  </w:style>
  <w:style w:type="table" w:styleId="TableGrid">
    <w:name w:val="Table Grid"/>
    <w:basedOn w:val="TableNormal"/>
    <w:uiPriority w:val="39"/>
    <w:rsid w:val="00CC7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20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8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hiterosemaths.com/homelearning/early-years/first-then-now-week-1/" TargetMode="External"/><Relationship Id="rId18" Type="http://schemas.openxmlformats.org/officeDocument/2006/relationships/hyperlink" Target="https://youtu.be/3VpARNgbb8c" TargetMode="Externa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hiterosemaths.com/homelearning/early-years/first-then-now-week-1/" TargetMode="External"/><Relationship Id="rId17" Type="http://schemas.openxmlformats.org/officeDocument/2006/relationships/hyperlink" Target="https://www.youtube.com/user/CosmicKidsYoga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t_y79wIX6do" TargetMode="External"/><Relationship Id="rId20" Type="http://schemas.openxmlformats.org/officeDocument/2006/relationships/hyperlink" Target="https://www.bbc.co.uk/teach/school-radio/music-jack-and-the-beanstalk-song4/zksk47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hiterosemaths.com/homelearning/early-years/first-then-now-week-1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VZQjVI-P55w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hiterosemaths.com/homelearning/early-years/first-then-now-week-1/" TargetMode="External"/><Relationship Id="rId19" Type="http://schemas.openxmlformats.org/officeDocument/2006/relationships/hyperlink" Target="https://www.youtube.com/channel/UC1uISIOKNnnGALw17v9naP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hiterosemaths.com/homelearning/early-years/first-then-now-week-1/" TargetMode="External"/><Relationship Id="rId14" Type="http://schemas.openxmlformats.org/officeDocument/2006/relationships/hyperlink" Target="https://youtu.be/7OxeUAtiuHk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quGoSB/s4WO6Wh/trqxcefRXtew==">AMUW2mWVEcKpkC4DNiXtl5PvmRBH1IdRqByGQAHYT/Y/QTtUrHGqn6ABXLPis+9ARlJeSZ403YJ/o8qx+qRaXDo205wv9aVG2HXpEvENRfIR4UZmzgqE7c5uH9OyGlQVaNAM0F7pgvK0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F23FB9E</Template>
  <TotalTime>0</TotalTime>
  <Pages>3</Pages>
  <Words>1257</Words>
  <Characters>6666</Characters>
  <Application>Microsoft Office Word</Application>
  <DocSecurity>0</DocSecurity>
  <Lines>158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7885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CBarrett</dc:creator>
  <cp:lastModifiedBy>E Montgomery</cp:lastModifiedBy>
  <cp:revision>2</cp:revision>
  <dcterms:created xsi:type="dcterms:W3CDTF">2021-05-09T18:49:00Z</dcterms:created>
  <dcterms:modified xsi:type="dcterms:W3CDTF">2021-05-09T18:49:00Z</dcterms:modified>
</cp:coreProperties>
</file>